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721" w:rsidRDefault="00320721" w:rsidP="00320721">
      <w:bookmarkStart w:id="0" w:name="_GoBack"/>
      <w:bookmarkEnd w:id="0"/>
    </w:p>
    <w:p w:rsidR="00E2336F" w:rsidRPr="00E2336F" w:rsidRDefault="00DC6C3C" w:rsidP="00C91008">
      <w:pPr>
        <w:pStyle w:val="ae"/>
        <w:numPr>
          <w:ilvl w:val="0"/>
          <w:numId w:val="6"/>
        </w:numPr>
        <w:ind w:left="0" w:firstLine="284"/>
        <w:jc w:val="both"/>
        <w:rPr>
          <w:rFonts w:ascii="PT Astra Serif" w:hAnsi="PT Astra Serif"/>
          <w:sz w:val="28"/>
        </w:rPr>
      </w:pPr>
      <w:r w:rsidRPr="00E2336F">
        <w:rPr>
          <w:sz w:val="28"/>
          <w:szCs w:val="28"/>
        </w:rPr>
        <w:t xml:space="preserve"> </w:t>
      </w:r>
      <w:r w:rsidR="00E2336F" w:rsidRPr="00E2336F">
        <w:rPr>
          <w:sz w:val="28"/>
          <w:szCs w:val="28"/>
        </w:rPr>
        <w:t>«Справочник. Требования по оценке со</w:t>
      </w:r>
      <w:r w:rsidR="00E2336F">
        <w:rPr>
          <w:sz w:val="28"/>
          <w:szCs w:val="28"/>
        </w:rPr>
        <w:t xml:space="preserve">ответствия продукции». Содержит </w:t>
      </w:r>
      <w:r w:rsidR="00E2336F" w:rsidRPr="00E2336F">
        <w:rPr>
          <w:sz w:val="28"/>
          <w:szCs w:val="28"/>
        </w:rPr>
        <w:t>актуальную информацию о требованиях к продовольственной продукции, удобрениям, кормам для животных, химической, медицинской продукции, строительным материалам и продукции машиностроения (ссылка на справочник: h t t p s : / / w w w . e x p o r t c e n t e r . r u / s e r v i c e s / s e r t i f i k a t s i y a - p a t e n t o v a n i e - l i t s e n z i r o v a n i e / s p r a v o c h n i k - t r e b o v a n i y a - p o - o t s e n k e - s o o t v e t s t v i y a - produktsii/?utm_medium=minpromtorg&amp;utm_campaign=minpromtorg_spravochniktrebovaniya-po-otsenke-sootvetstviya-produktsii_05_23</w:t>
      </w:r>
      <w:r w:rsidR="000D4A0D">
        <w:rPr>
          <w:sz w:val="28"/>
          <w:szCs w:val="28"/>
        </w:rPr>
        <w:t>)</w:t>
      </w:r>
      <w:r w:rsidR="00E2336F" w:rsidRPr="00E2336F">
        <w:rPr>
          <w:sz w:val="28"/>
          <w:szCs w:val="28"/>
        </w:rPr>
        <w:t xml:space="preserve">; </w:t>
      </w:r>
    </w:p>
    <w:p w:rsidR="007E78F2" w:rsidRPr="00F143E6" w:rsidRDefault="00C91008" w:rsidP="00F143E6">
      <w:pPr>
        <w:pStyle w:val="ae"/>
        <w:numPr>
          <w:ilvl w:val="0"/>
          <w:numId w:val="6"/>
        </w:numPr>
        <w:ind w:left="0" w:firstLine="284"/>
        <w:jc w:val="both"/>
        <w:rPr>
          <w:rFonts w:ascii="PT Astra Serif" w:hAnsi="PT Astra Serif"/>
          <w:sz w:val="28"/>
        </w:rPr>
      </w:pPr>
      <w:r>
        <w:rPr>
          <w:sz w:val="28"/>
          <w:szCs w:val="28"/>
        </w:rPr>
        <w:t xml:space="preserve"> </w:t>
      </w:r>
      <w:r w:rsidR="00E2336F" w:rsidRPr="00E2336F">
        <w:rPr>
          <w:sz w:val="28"/>
          <w:szCs w:val="28"/>
        </w:rPr>
        <w:t>«Справочник. Интеллектуальная собственность». Включает в себя описание порядка регистрации товарных знаков, изобретений, полезных моделей и промышленных образцов по национальному порядку, региональному и международной системе (ссылка на справочник: h t t p s : / / w w w . e x p o r t c e n t e r . r u / s e r v i c e s / s e r t i f i k a t s i y a - p a t e n t o v a n i e - litsenzirovanie/spravochnik_intellektualnaya_sobstv</w:t>
      </w:r>
      <w:r w:rsidR="00E2336F">
        <w:rPr>
          <w:sz w:val="28"/>
          <w:szCs w:val="28"/>
        </w:rPr>
        <w:t>ennost_ad4f_con018/?utm_medium=</w:t>
      </w:r>
      <w:r w:rsidR="00E2336F" w:rsidRPr="00E2336F">
        <w:rPr>
          <w:sz w:val="28"/>
          <w:szCs w:val="28"/>
        </w:rPr>
        <w:t>minpromtorg&amp;utm_campaign=minpromtorg_spravochnik_intellektualnaya_sobstvennost_ 05_23</w:t>
      </w:r>
      <w:r w:rsidR="000D4A0D">
        <w:rPr>
          <w:sz w:val="28"/>
          <w:szCs w:val="28"/>
        </w:rPr>
        <w:t>)</w:t>
      </w:r>
      <w:r w:rsidR="00E2336F" w:rsidRPr="00E2336F">
        <w:rPr>
          <w:sz w:val="28"/>
          <w:szCs w:val="28"/>
        </w:rPr>
        <w:t xml:space="preserve">. </w:t>
      </w:r>
    </w:p>
    <w:p w:rsidR="00F143E6" w:rsidRDefault="00F143E6" w:rsidP="00F143E6">
      <w:pPr>
        <w:jc w:val="both"/>
        <w:rPr>
          <w:rFonts w:ascii="PT Astra Serif" w:hAnsi="PT Astra Serif"/>
          <w:sz w:val="28"/>
        </w:rPr>
      </w:pPr>
    </w:p>
    <w:p w:rsidR="004976EF" w:rsidRPr="00F143E6" w:rsidRDefault="004976EF" w:rsidP="00F143E6">
      <w:pPr>
        <w:jc w:val="both"/>
        <w:rPr>
          <w:rFonts w:ascii="PT Astra Serif" w:hAnsi="PT Astra Serif"/>
          <w:sz w:val="28"/>
        </w:rPr>
      </w:pPr>
    </w:p>
    <w:p w:rsidR="00F6780B" w:rsidRPr="004F1A78" w:rsidRDefault="00F6780B" w:rsidP="0057229E">
      <w:pPr>
        <w:jc w:val="both"/>
        <w:rPr>
          <w:sz w:val="22"/>
          <w:szCs w:val="22"/>
        </w:rPr>
      </w:pPr>
    </w:p>
    <w:sectPr w:rsidR="00F6780B" w:rsidRPr="004F1A78" w:rsidSect="006510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764" w:rsidRDefault="00EA3764">
      <w:r>
        <w:separator/>
      </w:r>
    </w:p>
  </w:endnote>
  <w:endnote w:type="continuationSeparator" w:id="0">
    <w:p w:rsidR="00EA3764" w:rsidRDefault="00EA3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80DCED13-A526-4631-9892-14C4430AC0E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FEB7C35-84D9-41C7-BBC7-8F28BC78875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9D7E2E9A-6BA7-442A-B032-5CEA4761CBC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870" w:rsidRDefault="0080087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3E6" w:rsidRDefault="00F143E6" w:rsidP="00F143E6">
    <w:pPr>
      <w:jc w:val="both"/>
      <w:rPr>
        <w:sz w:val="22"/>
        <w:szCs w:val="22"/>
      </w:rPr>
    </w:pPr>
    <w:r>
      <w:rPr>
        <w:sz w:val="22"/>
        <w:szCs w:val="22"/>
      </w:rPr>
      <w:t xml:space="preserve">Л.А.Бикулова </w:t>
    </w:r>
  </w:p>
  <w:p w:rsidR="00F143E6" w:rsidRPr="004F1A78" w:rsidRDefault="00800870" w:rsidP="00F143E6">
    <w:pPr>
      <w:jc w:val="both"/>
      <w:rPr>
        <w:sz w:val="22"/>
        <w:szCs w:val="22"/>
      </w:rPr>
    </w:pPr>
    <w:r>
      <w:rPr>
        <w:sz w:val="22"/>
        <w:szCs w:val="22"/>
      </w:rPr>
      <w:t>(843)21005</w:t>
    </w:r>
    <w:r w:rsidR="00F143E6">
      <w:rPr>
        <w:sz w:val="22"/>
        <w:szCs w:val="22"/>
      </w:rPr>
      <w:t>72</w:t>
    </w:r>
  </w:p>
  <w:p w:rsidR="00F143E6" w:rsidRDefault="00F143E6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870" w:rsidRDefault="0080087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764" w:rsidRDefault="00EA3764">
      <w:r>
        <w:separator/>
      </w:r>
    </w:p>
  </w:footnote>
  <w:footnote w:type="continuationSeparator" w:id="0">
    <w:p w:rsidR="00EA3764" w:rsidRDefault="00EA37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870" w:rsidRDefault="00800870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870" w:rsidRDefault="00800870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870" w:rsidRDefault="0080087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B1E9A"/>
    <w:multiLevelType w:val="hybridMultilevel"/>
    <w:tmpl w:val="3FF4DEB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33C4E"/>
    <w:multiLevelType w:val="hybridMultilevel"/>
    <w:tmpl w:val="E32A4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3A6548"/>
    <w:multiLevelType w:val="hybridMultilevel"/>
    <w:tmpl w:val="1EC0F4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DE7676"/>
    <w:multiLevelType w:val="hybridMultilevel"/>
    <w:tmpl w:val="A8707458"/>
    <w:lvl w:ilvl="0" w:tplc="25408DE2">
      <w:start w:val="1"/>
      <w:numFmt w:val="decimal"/>
      <w:lvlText w:val="%1."/>
      <w:lvlJc w:val="left"/>
      <w:pPr>
        <w:ind w:left="927" w:hanging="360"/>
      </w:pPr>
      <w:rPr>
        <w:rFonts w:ascii="PT Astra Serif" w:hAnsi="PT Astra Serif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AB273C8"/>
    <w:multiLevelType w:val="hybridMultilevel"/>
    <w:tmpl w:val="12361D48"/>
    <w:lvl w:ilvl="0" w:tplc="A9EE87F6">
      <w:start w:val="1"/>
      <w:numFmt w:val="decimal"/>
      <w:lvlText w:val="%1."/>
      <w:lvlJc w:val="left"/>
      <w:pPr>
        <w:ind w:left="905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0"/>
        <w:sz w:val="28"/>
        <w:szCs w:val="28"/>
        <w:lang w:val="ru-RU" w:eastAsia="en-US" w:bidi="ar-SA"/>
      </w:rPr>
    </w:lvl>
    <w:lvl w:ilvl="1" w:tplc="621C4404">
      <w:numFmt w:val="bullet"/>
      <w:lvlText w:val="-"/>
      <w:lvlJc w:val="left"/>
      <w:pPr>
        <w:ind w:left="1055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D7487984">
      <w:numFmt w:val="bullet"/>
      <w:lvlText w:val="•"/>
      <w:lvlJc w:val="left"/>
      <w:pPr>
        <w:ind w:left="2013" w:hanging="160"/>
      </w:pPr>
      <w:rPr>
        <w:rFonts w:hint="default"/>
        <w:lang w:val="ru-RU" w:eastAsia="en-US" w:bidi="ar-SA"/>
      </w:rPr>
    </w:lvl>
    <w:lvl w:ilvl="3" w:tplc="5C964B0E">
      <w:numFmt w:val="bullet"/>
      <w:lvlText w:val="•"/>
      <w:lvlJc w:val="left"/>
      <w:pPr>
        <w:ind w:left="2966" w:hanging="160"/>
      </w:pPr>
      <w:rPr>
        <w:rFonts w:hint="default"/>
        <w:lang w:val="ru-RU" w:eastAsia="en-US" w:bidi="ar-SA"/>
      </w:rPr>
    </w:lvl>
    <w:lvl w:ilvl="4" w:tplc="CD5011B4">
      <w:numFmt w:val="bullet"/>
      <w:lvlText w:val="•"/>
      <w:lvlJc w:val="left"/>
      <w:pPr>
        <w:ind w:left="3920" w:hanging="160"/>
      </w:pPr>
      <w:rPr>
        <w:rFonts w:hint="default"/>
        <w:lang w:val="ru-RU" w:eastAsia="en-US" w:bidi="ar-SA"/>
      </w:rPr>
    </w:lvl>
    <w:lvl w:ilvl="5" w:tplc="AC00206E">
      <w:numFmt w:val="bullet"/>
      <w:lvlText w:val="•"/>
      <w:lvlJc w:val="left"/>
      <w:pPr>
        <w:ind w:left="4873" w:hanging="160"/>
      </w:pPr>
      <w:rPr>
        <w:rFonts w:hint="default"/>
        <w:lang w:val="ru-RU" w:eastAsia="en-US" w:bidi="ar-SA"/>
      </w:rPr>
    </w:lvl>
    <w:lvl w:ilvl="6" w:tplc="5F9C60E8">
      <w:numFmt w:val="bullet"/>
      <w:lvlText w:val="•"/>
      <w:lvlJc w:val="left"/>
      <w:pPr>
        <w:ind w:left="5826" w:hanging="160"/>
      </w:pPr>
      <w:rPr>
        <w:rFonts w:hint="default"/>
        <w:lang w:val="ru-RU" w:eastAsia="en-US" w:bidi="ar-SA"/>
      </w:rPr>
    </w:lvl>
    <w:lvl w:ilvl="7" w:tplc="F80C97BE">
      <w:numFmt w:val="bullet"/>
      <w:lvlText w:val="•"/>
      <w:lvlJc w:val="left"/>
      <w:pPr>
        <w:ind w:left="6780" w:hanging="160"/>
      </w:pPr>
      <w:rPr>
        <w:rFonts w:hint="default"/>
        <w:lang w:val="ru-RU" w:eastAsia="en-US" w:bidi="ar-SA"/>
      </w:rPr>
    </w:lvl>
    <w:lvl w:ilvl="8" w:tplc="E57085F8">
      <w:numFmt w:val="bullet"/>
      <w:lvlText w:val="•"/>
      <w:lvlJc w:val="left"/>
      <w:pPr>
        <w:ind w:left="7733" w:hanging="160"/>
      </w:pPr>
      <w:rPr>
        <w:rFonts w:hint="default"/>
        <w:lang w:val="ru-RU" w:eastAsia="en-US" w:bidi="ar-SA"/>
      </w:rPr>
    </w:lvl>
  </w:abstractNum>
  <w:abstractNum w:abstractNumId="5" w15:restartNumberingAfterBreak="0">
    <w:nsid w:val="75045C12"/>
    <w:multiLevelType w:val="hybridMultilevel"/>
    <w:tmpl w:val="D3F86BA4"/>
    <w:lvl w:ilvl="0" w:tplc="CED20B42">
      <w:numFmt w:val="bullet"/>
      <w:lvlText w:val="-"/>
      <w:lvlJc w:val="left"/>
      <w:pPr>
        <w:ind w:left="167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7"/>
        <w:szCs w:val="27"/>
        <w:lang w:val="ru-RU" w:eastAsia="en-US" w:bidi="ar-SA"/>
      </w:rPr>
    </w:lvl>
    <w:lvl w:ilvl="1" w:tplc="40F43F06">
      <w:numFmt w:val="bullet"/>
      <w:lvlText w:val="•"/>
      <w:lvlJc w:val="left"/>
      <w:pPr>
        <w:ind w:left="1108" w:hanging="279"/>
      </w:pPr>
      <w:rPr>
        <w:rFonts w:hint="default"/>
        <w:lang w:val="ru-RU" w:eastAsia="en-US" w:bidi="ar-SA"/>
      </w:rPr>
    </w:lvl>
    <w:lvl w:ilvl="2" w:tplc="41C465DA">
      <w:numFmt w:val="bullet"/>
      <w:lvlText w:val="•"/>
      <w:lvlJc w:val="left"/>
      <w:pPr>
        <w:ind w:left="2056" w:hanging="279"/>
      </w:pPr>
      <w:rPr>
        <w:rFonts w:hint="default"/>
        <w:lang w:val="ru-RU" w:eastAsia="en-US" w:bidi="ar-SA"/>
      </w:rPr>
    </w:lvl>
    <w:lvl w:ilvl="3" w:tplc="DDB61F4C">
      <w:numFmt w:val="bullet"/>
      <w:lvlText w:val="•"/>
      <w:lvlJc w:val="left"/>
      <w:pPr>
        <w:ind w:left="3004" w:hanging="279"/>
      </w:pPr>
      <w:rPr>
        <w:rFonts w:hint="default"/>
        <w:lang w:val="ru-RU" w:eastAsia="en-US" w:bidi="ar-SA"/>
      </w:rPr>
    </w:lvl>
    <w:lvl w:ilvl="4" w:tplc="2D8C98D6">
      <w:numFmt w:val="bullet"/>
      <w:lvlText w:val="•"/>
      <w:lvlJc w:val="left"/>
      <w:pPr>
        <w:ind w:left="3952" w:hanging="279"/>
      </w:pPr>
      <w:rPr>
        <w:rFonts w:hint="default"/>
        <w:lang w:val="ru-RU" w:eastAsia="en-US" w:bidi="ar-SA"/>
      </w:rPr>
    </w:lvl>
    <w:lvl w:ilvl="5" w:tplc="EB98D0D4">
      <w:numFmt w:val="bullet"/>
      <w:lvlText w:val="•"/>
      <w:lvlJc w:val="left"/>
      <w:pPr>
        <w:ind w:left="4900" w:hanging="279"/>
      </w:pPr>
      <w:rPr>
        <w:rFonts w:hint="default"/>
        <w:lang w:val="ru-RU" w:eastAsia="en-US" w:bidi="ar-SA"/>
      </w:rPr>
    </w:lvl>
    <w:lvl w:ilvl="6" w:tplc="165284A8">
      <w:numFmt w:val="bullet"/>
      <w:lvlText w:val="•"/>
      <w:lvlJc w:val="left"/>
      <w:pPr>
        <w:ind w:left="5848" w:hanging="279"/>
      </w:pPr>
      <w:rPr>
        <w:rFonts w:hint="default"/>
        <w:lang w:val="ru-RU" w:eastAsia="en-US" w:bidi="ar-SA"/>
      </w:rPr>
    </w:lvl>
    <w:lvl w:ilvl="7" w:tplc="B15A4C3C">
      <w:numFmt w:val="bullet"/>
      <w:lvlText w:val="•"/>
      <w:lvlJc w:val="left"/>
      <w:pPr>
        <w:ind w:left="6796" w:hanging="279"/>
      </w:pPr>
      <w:rPr>
        <w:rFonts w:hint="default"/>
        <w:lang w:val="ru-RU" w:eastAsia="en-US" w:bidi="ar-SA"/>
      </w:rPr>
    </w:lvl>
    <w:lvl w:ilvl="8" w:tplc="EAB26AC6">
      <w:numFmt w:val="bullet"/>
      <w:lvlText w:val="•"/>
      <w:lvlJc w:val="left"/>
      <w:pPr>
        <w:ind w:left="7744" w:hanging="27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1EF9"/>
    <w:rsid w:val="00004286"/>
    <w:rsid w:val="000104CF"/>
    <w:rsid w:val="000117B5"/>
    <w:rsid w:val="000138EA"/>
    <w:rsid w:val="00016241"/>
    <w:rsid w:val="00016ED9"/>
    <w:rsid w:val="000237A8"/>
    <w:rsid w:val="000265B2"/>
    <w:rsid w:val="00026789"/>
    <w:rsid w:val="00027CE2"/>
    <w:rsid w:val="00033C32"/>
    <w:rsid w:val="00035DF1"/>
    <w:rsid w:val="000362F0"/>
    <w:rsid w:val="00037951"/>
    <w:rsid w:val="00044297"/>
    <w:rsid w:val="00046438"/>
    <w:rsid w:val="00050183"/>
    <w:rsid w:val="000572EE"/>
    <w:rsid w:val="00063B95"/>
    <w:rsid w:val="0006499E"/>
    <w:rsid w:val="00065862"/>
    <w:rsid w:val="0006588A"/>
    <w:rsid w:val="000760B8"/>
    <w:rsid w:val="0008333B"/>
    <w:rsid w:val="000868DB"/>
    <w:rsid w:val="000A5AF4"/>
    <w:rsid w:val="000A62A1"/>
    <w:rsid w:val="000B2FE7"/>
    <w:rsid w:val="000C0378"/>
    <w:rsid w:val="000C2384"/>
    <w:rsid w:val="000C7119"/>
    <w:rsid w:val="000D05AA"/>
    <w:rsid w:val="000D3108"/>
    <w:rsid w:val="000D4A0D"/>
    <w:rsid w:val="000E5860"/>
    <w:rsid w:val="000F1311"/>
    <w:rsid w:val="000F3886"/>
    <w:rsid w:val="000F3C3B"/>
    <w:rsid w:val="000F4118"/>
    <w:rsid w:val="000F7A12"/>
    <w:rsid w:val="00104799"/>
    <w:rsid w:val="001057C5"/>
    <w:rsid w:val="00111FD4"/>
    <w:rsid w:val="00116445"/>
    <w:rsid w:val="001216A6"/>
    <w:rsid w:val="0012173C"/>
    <w:rsid w:val="001237B8"/>
    <w:rsid w:val="00124D2B"/>
    <w:rsid w:val="00126436"/>
    <w:rsid w:val="00131AD5"/>
    <w:rsid w:val="00137E0B"/>
    <w:rsid w:val="001404C4"/>
    <w:rsid w:val="0014373E"/>
    <w:rsid w:val="001465AB"/>
    <w:rsid w:val="00147B02"/>
    <w:rsid w:val="001641C2"/>
    <w:rsid w:val="00165EBA"/>
    <w:rsid w:val="0017054A"/>
    <w:rsid w:val="00180BFE"/>
    <w:rsid w:val="001817BF"/>
    <w:rsid w:val="00183CE6"/>
    <w:rsid w:val="0019282A"/>
    <w:rsid w:val="00193703"/>
    <w:rsid w:val="00195710"/>
    <w:rsid w:val="001A19E8"/>
    <w:rsid w:val="001B1D52"/>
    <w:rsid w:val="001B7BB8"/>
    <w:rsid w:val="001C1951"/>
    <w:rsid w:val="001D2B33"/>
    <w:rsid w:val="001D58F2"/>
    <w:rsid w:val="001D5F81"/>
    <w:rsid w:val="001F2EE2"/>
    <w:rsid w:val="001F6520"/>
    <w:rsid w:val="00204054"/>
    <w:rsid w:val="00214C81"/>
    <w:rsid w:val="00215022"/>
    <w:rsid w:val="0022019E"/>
    <w:rsid w:val="002240A4"/>
    <w:rsid w:val="00227B3F"/>
    <w:rsid w:val="00230197"/>
    <w:rsid w:val="002400A0"/>
    <w:rsid w:val="00241B6B"/>
    <w:rsid w:val="0024237A"/>
    <w:rsid w:val="0024251A"/>
    <w:rsid w:val="00247109"/>
    <w:rsid w:val="00254B86"/>
    <w:rsid w:val="002917DC"/>
    <w:rsid w:val="002A11BC"/>
    <w:rsid w:val="002A22D2"/>
    <w:rsid w:val="002A7122"/>
    <w:rsid w:val="002B5412"/>
    <w:rsid w:val="002C4A51"/>
    <w:rsid w:val="002C78A5"/>
    <w:rsid w:val="002D4571"/>
    <w:rsid w:val="002D6FA8"/>
    <w:rsid w:val="002E1216"/>
    <w:rsid w:val="002E307B"/>
    <w:rsid w:val="002E3AD4"/>
    <w:rsid w:val="002F5B25"/>
    <w:rsid w:val="00305F74"/>
    <w:rsid w:val="00310DF4"/>
    <w:rsid w:val="00311A2A"/>
    <w:rsid w:val="00315700"/>
    <w:rsid w:val="00320721"/>
    <w:rsid w:val="003368DB"/>
    <w:rsid w:val="00340E85"/>
    <w:rsid w:val="0034582A"/>
    <w:rsid w:val="00347429"/>
    <w:rsid w:val="003545BB"/>
    <w:rsid w:val="0035606F"/>
    <w:rsid w:val="0036331E"/>
    <w:rsid w:val="003929AC"/>
    <w:rsid w:val="003A68AF"/>
    <w:rsid w:val="003A7032"/>
    <w:rsid w:val="003B6026"/>
    <w:rsid w:val="003C47EF"/>
    <w:rsid w:val="003D76D2"/>
    <w:rsid w:val="003E2B00"/>
    <w:rsid w:val="003E38E6"/>
    <w:rsid w:val="003F6175"/>
    <w:rsid w:val="003F773C"/>
    <w:rsid w:val="00411385"/>
    <w:rsid w:val="00412BFD"/>
    <w:rsid w:val="00414AD5"/>
    <w:rsid w:val="00415191"/>
    <w:rsid w:val="0042412C"/>
    <w:rsid w:val="00440B7F"/>
    <w:rsid w:val="00441A07"/>
    <w:rsid w:val="0044775E"/>
    <w:rsid w:val="004517C9"/>
    <w:rsid w:val="00452A73"/>
    <w:rsid w:val="004530D5"/>
    <w:rsid w:val="00454477"/>
    <w:rsid w:val="0046565F"/>
    <w:rsid w:val="00465F30"/>
    <w:rsid w:val="0046691D"/>
    <w:rsid w:val="0047072F"/>
    <w:rsid w:val="00471CF9"/>
    <w:rsid w:val="00471D91"/>
    <w:rsid w:val="00472B25"/>
    <w:rsid w:val="00474B88"/>
    <w:rsid w:val="00475411"/>
    <w:rsid w:val="004759A4"/>
    <w:rsid w:val="00475E5E"/>
    <w:rsid w:val="00485B57"/>
    <w:rsid w:val="00493571"/>
    <w:rsid w:val="004976EF"/>
    <w:rsid w:val="004A1564"/>
    <w:rsid w:val="004A55F1"/>
    <w:rsid w:val="004A6460"/>
    <w:rsid w:val="004B209E"/>
    <w:rsid w:val="004B22B6"/>
    <w:rsid w:val="004C37AC"/>
    <w:rsid w:val="004C43A1"/>
    <w:rsid w:val="004D1DEB"/>
    <w:rsid w:val="004D64FD"/>
    <w:rsid w:val="004E42E6"/>
    <w:rsid w:val="004F04FE"/>
    <w:rsid w:val="004F1A78"/>
    <w:rsid w:val="005029BC"/>
    <w:rsid w:val="00504EC1"/>
    <w:rsid w:val="00505DF3"/>
    <w:rsid w:val="00512900"/>
    <w:rsid w:val="0051422F"/>
    <w:rsid w:val="005142F4"/>
    <w:rsid w:val="005165C2"/>
    <w:rsid w:val="00527062"/>
    <w:rsid w:val="00541AF5"/>
    <w:rsid w:val="00541DE1"/>
    <w:rsid w:val="005552F0"/>
    <w:rsid w:val="0057229E"/>
    <w:rsid w:val="005846D3"/>
    <w:rsid w:val="00590DE9"/>
    <w:rsid w:val="00595AC7"/>
    <w:rsid w:val="005B12C4"/>
    <w:rsid w:val="005C2B5A"/>
    <w:rsid w:val="005D5844"/>
    <w:rsid w:val="005E0E02"/>
    <w:rsid w:val="005E3E68"/>
    <w:rsid w:val="005E4780"/>
    <w:rsid w:val="005E72D7"/>
    <w:rsid w:val="005E7756"/>
    <w:rsid w:val="005E7F2A"/>
    <w:rsid w:val="005F54F0"/>
    <w:rsid w:val="005F6BF4"/>
    <w:rsid w:val="005F7E04"/>
    <w:rsid w:val="00602307"/>
    <w:rsid w:val="00602507"/>
    <w:rsid w:val="00602601"/>
    <w:rsid w:val="0060340E"/>
    <w:rsid w:val="00620276"/>
    <w:rsid w:val="00625FE3"/>
    <w:rsid w:val="006310EB"/>
    <w:rsid w:val="00634D2D"/>
    <w:rsid w:val="0063720C"/>
    <w:rsid w:val="00641542"/>
    <w:rsid w:val="00641747"/>
    <w:rsid w:val="006463FD"/>
    <w:rsid w:val="006510D1"/>
    <w:rsid w:val="00660B34"/>
    <w:rsid w:val="00665BF7"/>
    <w:rsid w:val="0066747B"/>
    <w:rsid w:val="00684EBD"/>
    <w:rsid w:val="006A6011"/>
    <w:rsid w:val="006A6057"/>
    <w:rsid w:val="006A6708"/>
    <w:rsid w:val="006A7DAF"/>
    <w:rsid w:val="006B1B36"/>
    <w:rsid w:val="006B7122"/>
    <w:rsid w:val="006C1DAF"/>
    <w:rsid w:val="006D1474"/>
    <w:rsid w:val="006D3328"/>
    <w:rsid w:val="006D56A8"/>
    <w:rsid w:val="006F3845"/>
    <w:rsid w:val="00710591"/>
    <w:rsid w:val="0071396E"/>
    <w:rsid w:val="007149C4"/>
    <w:rsid w:val="007210A9"/>
    <w:rsid w:val="00730F58"/>
    <w:rsid w:val="00741D08"/>
    <w:rsid w:val="00741F26"/>
    <w:rsid w:val="0074661B"/>
    <w:rsid w:val="00763DB4"/>
    <w:rsid w:val="00774570"/>
    <w:rsid w:val="00776684"/>
    <w:rsid w:val="00785AE0"/>
    <w:rsid w:val="007A17D2"/>
    <w:rsid w:val="007B1F84"/>
    <w:rsid w:val="007B761E"/>
    <w:rsid w:val="007C2932"/>
    <w:rsid w:val="007C41DA"/>
    <w:rsid w:val="007D693F"/>
    <w:rsid w:val="007E2959"/>
    <w:rsid w:val="007E3B31"/>
    <w:rsid w:val="007E55CE"/>
    <w:rsid w:val="007E7584"/>
    <w:rsid w:val="007E773E"/>
    <w:rsid w:val="007E78F2"/>
    <w:rsid w:val="007F0C00"/>
    <w:rsid w:val="007F29EC"/>
    <w:rsid w:val="007F341A"/>
    <w:rsid w:val="00800870"/>
    <w:rsid w:val="00801C4E"/>
    <w:rsid w:val="008028B6"/>
    <w:rsid w:val="0081585D"/>
    <w:rsid w:val="00827289"/>
    <w:rsid w:val="00834F8B"/>
    <w:rsid w:val="00837266"/>
    <w:rsid w:val="00851773"/>
    <w:rsid w:val="00851F77"/>
    <w:rsid w:val="00855E41"/>
    <w:rsid w:val="00875E7A"/>
    <w:rsid w:val="008861F7"/>
    <w:rsid w:val="00895D6B"/>
    <w:rsid w:val="008A02D7"/>
    <w:rsid w:val="008A659B"/>
    <w:rsid w:val="008B64A0"/>
    <w:rsid w:val="008C3632"/>
    <w:rsid w:val="008C3BDF"/>
    <w:rsid w:val="008C4BF6"/>
    <w:rsid w:val="008C7189"/>
    <w:rsid w:val="008D3243"/>
    <w:rsid w:val="008D41B7"/>
    <w:rsid w:val="008E1C9F"/>
    <w:rsid w:val="008E752E"/>
    <w:rsid w:val="008F1611"/>
    <w:rsid w:val="008F5369"/>
    <w:rsid w:val="009164A2"/>
    <w:rsid w:val="00916E34"/>
    <w:rsid w:val="009414F2"/>
    <w:rsid w:val="00942727"/>
    <w:rsid w:val="009442A9"/>
    <w:rsid w:val="00945C55"/>
    <w:rsid w:val="0095774D"/>
    <w:rsid w:val="009757F2"/>
    <w:rsid w:val="00983091"/>
    <w:rsid w:val="00987E09"/>
    <w:rsid w:val="00991083"/>
    <w:rsid w:val="009931B8"/>
    <w:rsid w:val="009A66F7"/>
    <w:rsid w:val="009B53C7"/>
    <w:rsid w:val="009B65D9"/>
    <w:rsid w:val="009E322D"/>
    <w:rsid w:val="009E500C"/>
    <w:rsid w:val="009E60EC"/>
    <w:rsid w:val="009F12BD"/>
    <w:rsid w:val="00A00472"/>
    <w:rsid w:val="00A017DD"/>
    <w:rsid w:val="00A0333D"/>
    <w:rsid w:val="00A06A77"/>
    <w:rsid w:val="00A10655"/>
    <w:rsid w:val="00A116CB"/>
    <w:rsid w:val="00A164EE"/>
    <w:rsid w:val="00A27240"/>
    <w:rsid w:val="00A40D35"/>
    <w:rsid w:val="00A417A5"/>
    <w:rsid w:val="00A42F3E"/>
    <w:rsid w:val="00A605F2"/>
    <w:rsid w:val="00A668B8"/>
    <w:rsid w:val="00A75A92"/>
    <w:rsid w:val="00A8175E"/>
    <w:rsid w:val="00A8342D"/>
    <w:rsid w:val="00A840A1"/>
    <w:rsid w:val="00A87046"/>
    <w:rsid w:val="00A90704"/>
    <w:rsid w:val="00A918EF"/>
    <w:rsid w:val="00AA5A95"/>
    <w:rsid w:val="00AA78C7"/>
    <w:rsid w:val="00AB102A"/>
    <w:rsid w:val="00AB2363"/>
    <w:rsid w:val="00AB25D1"/>
    <w:rsid w:val="00AB267A"/>
    <w:rsid w:val="00AC0AC0"/>
    <w:rsid w:val="00AC1D81"/>
    <w:rsid w:val="00AC4F01"/>
    <w:rsid w:val="00AC577F"/>
    <w:rsid w:val="00AD16E2"/>
    <w:rsid w:val="00AD34C0"/>
    <w:rsid w:val="00AD424E"/>
    <w:rsid w:val="00AD64C2"/>
    <w:rsid w:val="00AE4CFE"/>
    <w:rsid w:val="00AE5DEF"/>
    <w:rsid w:val="00AE6626"/>
    <w:rsid w:val="00AF07F6"/>
    <w:rsid w:val="00AF1725"/>
    <w:rsid w:val="00AF4E08"/>
    <w:rsid w:val="00B04AB1"/>
    <w:rsid w:val="00B11FD5"/>
    <w:rsid w:val="00B13964"/>
    <w:rsid w:val="00B15FA8"/>
    <w:rsid w:val="00B168FC"/>
    <w:rsid w:val="00B320F5"/>
    <w:rsid w:val="00B35BB4"/>
    <w:rsid w:val="00B36FF5"/>
    <w:rsid w:val="00B40F98"/>
    <w:rsid w:val="00B43807"/>
    <w:rsid w:val="00B52053"/>
    <w:rsid w:val="00B57808"/>
    <w:rsid w:val="00B61776"/>
    <w:rsid w:val="00B63F5F"/>
    <w:rsid w:val="00B7516E"/>
    <w:rsid w:val="00B810C1"/>
    <w:rsid w:val="00B81212"/>
    <w:rsid w:val="00B81434"/>
    <w:rsid w:val="00B847A8"/>
    <w:rsid w:val="00B9399F"/>
    <w:rsid w:val="00BA5B23"/>
    <w:rsid w:val="00BC2FEC"/>
    <w:rsid w:val="00BC3AE3"/>
    <w:rsid w:val="00BD110D"/>
    <w:rsid w:val="00BD24E0"/>
    <w:rsid w:val="00BE0003"/>
    <w:rsid w:val="00BF457D"/>
    <w:rsid w:val="00C24112"/>
    <w:rsid w:val="00C270B9"/>
    <w:rsid w:val="00C32608"/>
    <w:rsid w:val="00C33C6F"/>
    <w:rsid w:val="00C35738"/>
    <w:rsid w:val="00C40BFD"/>
    <w:rsid w:val="00C42B7F"/>
    <w:rsid w:val="00C47174"/>
    <w:rsid w:val="00C5249B"/>
    <w:rsid w:val="00C53D09"/>
    <w:rsid w:val="00C56603"/>
    <w:rsid w:val="00C61764"/>
    <w:rsid w:val="00C63EFB"/>
    <w:rsid w:val="00C91008"/>
    <w:rsid w:val="00C921CC"/>
    <w:rsid w:val="00C92357"/>
    <w:rsid w:val="00C96DB5"/>
    <w:rsid w:val="00C9730A"/>
    <w:rsid w:val="00CA38B1"/>
    <w:rsid w:val="00CA4AF5"/>
    <w:rsid w:val="00CA59E1"/>
    <w:rsid w:val="00CB1F8C"/>
    <w:rsid w:val="00CB4347"/>
    <w:rsid w:val="00CC25D0"/>
    <w:rsid w:val="00CC2C22"/>
    <w:rsid w:val="00CD207B"/>
    <w:rsid w:val="00CD3F51"/>
    <w:rsid w:val="00CD4B18"/>
    <w:rsid w:val="00CE12BD"/>
    <w:rsid w:val="00CE1414"/>
    <w:rsid w:val="00CE43FF"/>
    <w:rsid w:val="00CE4ED9"/>
    <w:rsid w:val="00CF1393"/>
    <w:rsid w:val="00CF5265"/>
    <w:rsid w:val="00D01137"/>
    <w:rsid w:val="00D34804"/>
    <w:rsid w:val="00D3574F"/>
    <w:rsid w:val="00D40DE6"/>
    <w:rsid w:val="00D4591C"/>
    <w:rsid w:val="00D50B6A"/>
    <w:rsid w:val="00D51B0E"/>
    <w:rsid w:val="00D53014"/>
    <w:rsid w:val="00D53EFE"/>
    <w:rsid w:val="00D54B4D"/>
    <w:rsid w:val="00D60FE4"/>
    <w:rsid w:val="00D67792"/>
    <w:rsid w:val="00D733CD"/>
    <w:rsid w:val="00D770E2"/>
    <w:rsid w:val="00D80B4F"/>
    <w:rsid w:val="00D82614"/>
    <w:rsid w:val="00D82B0D"/>
    <w:rsid w:val="00D86344"/>
    <w:rsid w:val="00D92DF7"/>
    <w:rsid w:val="00DA78A6"/>
    <w:rsid w:val="00DC53F0"/>
    <w:rsid w:val="00DC6C3C"/>
    <w:rsid w:val="00DD523F"/>
    <w:rsid w:val="00DE42FA"/>
    <w:rsid w:val="00DF0DD0"/>
    <w:rsid w:val="00DF1F3B"/>
    <w:rsid w:val="00DF244F"/>
    <w:rsid w:val="00DF2528"/>
    <w:rsid w:val="00E02DB9"/>
    <w:rsid w:val="00E17DE6"/>
    <w:rsid w:val="00E2336F"/>
    <w:rsid w:val="00E23922"/>
    <w:rsid w:val="00E245A9"/>
    <w:rsid w:val="00E358EA"/>
    <w:rsid w:val="00E64054"/>
    <w:rsid w:val="00E65454"/>
    <w:rsid w:val="00E66518"/>
    <w:rsid w:val="00E6651C"/>
    <w:rsid w:val="00E722EE"/>
    <w:rsid w:val="00E85262"/>
    <w:rsid w:val="00E87BBC"/>
    <w:rsid w:val="00E94EAD"/>
    <w:rsid w:val="00E97431"/>
    <w:rsid w:val="00EA3764"/>
    <w:rsid w:val="00EA6134"/>
    <w:rsid w:val="00EB57A1"/>
    <w:rsid w:val="00ED6CBB"/>
    <w:rsid w:val="00ED6DE8"/>
    <w:rsid w:val="00EE6640"/>
    <w:rsid w:val="00EF31ED"/>
    <w:rsid w:val="00EF3882"/>
    <w:rsid w:val="00F01E71"/>
    <w:rsid w:val="00F02B1B"/>
    <w:rsid w:val="00F10268"/>
    <w:rsid w:val="00F143E6"/>
    <w:rsid w:val="00F15464"/>
    <w:rsid w:val="00F20D0A"/>
    <w:rsid w:val="00F2198E"/>
    <w:rsid w:val="00F3144A"/>
    <w:rsid w:val="00F34A81"/>
    <w:rsid w:val="00F3603C"/>
    <w:rsid w:val="00F6252B"/>
    <w:rsid w:val="00F65840"/>
    <w:rsid w:val="00F6780B"/>
    <w:rsid w:val="00F77385"/>
    <w:rsid w:val="00F907BD"/>
    <w:rsid w:val="00F969F4"/>
    <w:rsid w:val="00FA077A"/>
    <w:rsid w:val="00FA0A9D"/>
    <w:rsid w:val="00FA12F5"/>
    <w:rsid w:val="00FA3931"/>
    <w:rsid w:val="00FB39E5"/>
    <w:rsid w:val="00FC235E"/>
    <w:rsid w:val="00FC5DEA"/>
    <w:rsid w:val="00FC71CF"/>
    <w:rsid w:val="00FD09C4"/>
    <w:rsid w:val="00FD279E"/>
    <w:rsid w:val="00FD35F7"/>
    <w:rsid w:val="00FE0244"/>
    <w:rsid w:val="00FF6AE8"/>
    <w:rsid w:val="00FF7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39FEA8"/>
  <w15:docId w15:val="{C64320CE-6696-448A-93C3-A8FF3CB58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ad">
    <w:name w:val="No Spacing"/>
    <w:uiPriority w:val="1"/>
    <w:qFormat/>
    <w:rsid w:val="00026789"/>
  </w:style>
  <w:style w:type="paragraph" w:styleId="ae">
    <w:name w:val="List Paragraph"/>
    <w:basedOn w:val="a"/>
    <w:uiPriority w:val="34"/>
    <w:qFormat/>
    <w:rsid w:val="00E233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8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08B3F-9A38-4E1D-9B4A-2E6B2D5D5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26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1219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Отдел ИТ</cp:lastModifiedBy>
  <cp:revision>7</cp:revision>
  <cp:lastPrinted>2020-12-30T07:10:00Z</cp:lastPrinted>
  <dcterms:created xsi:type="dcterms:W3CDTF">2023-06-22T11:50:00Z</dcterms:created>
  <dcterms:modified xsi:type="dcterms:W3CDTF">2023-06-27T11:29:00Z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